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7740"/>
        <w:gridCol w:w="2398"/>
      </w:tblGrid>
      <w:tr w:rsidR="009B765C" w:rsidRPr="00D60F68" w14:paraId="6B419816" w14:textId="77777777" w:rsidTr="005C126D">
        <w:tc>
          <w:tcPr>
            <w:tcW w:w="7740" w:type="dxa"/>
            <w:tcBorders>
              <w:bottom w:val="single" w:sz="4" w:space="0" w:color="auto"/>
            </w:tcBorders>
            <w:vAlign w:val="bottom"/>
          </w:tcPr>
          <w:p w14:paraId="27085CE0" w14:textId="77777777" w:rsidR="009B765C" w:rsidRPr="00D60F68" w:rsidRDefault="009B765C">
            <w:pPr>
              <w:rPr>
                <w:rFonts w:ascii="Times New Roman" w:hAnsi="Times New Roman"/>
                <w:b/>
                <w:sz w:val="28"/>
                <w:szCs w:val="28"/>
                <w:lang w:val="sr-Cyrl-RS"/>
              </w:rPr>
            </w:pPr>
            <w:r w:rsidRPr="00D60F68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Основна школа</w:t>
            </w:r>
          </w:p>
          <w:p w14:paraId="06DFB640" w14:textId="77777777" w:rsidR="009B765C" w:rsidRPr="00D60F68" w:rsidRDefault="00D60F68">
            <w:pPr>
              <w:rPr>
                <w:rFonts w:ascii="Times New Roman" w:hAnsi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„</w:t>
            </w:r>
            <w:r w:rsidR="009B765C" w:rsidRPr="00D60F68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Борислав Пекић''</w:t>
            </w:r>
            <w:r w:rsidR="009B765C"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 xml:space="preserve"> </w:t>
            </w:r>
          </w:p>
          <w:p w14:paraId="4F5F638E" w14:textId="77777777" w:rsidR="009B765C" w:rsidRPr="00D60F68" w:rsidRDefault="009B765C">
            <w:pPr>
              <w:rPr>
                <w:rFonts w:ascii="Times New Roman" w:hAnsi="Times New Roman"/>
                <w:b/>
                <w:sz w:val="28"/>
                <w:szCs w:val="28"/>
                <w:lang w:val="sr-Cyrl-RS"/>
              </w:rPr>
            </w:pPr>
            <w:r w:rsidRPr="00D60F68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Данила Лекића Шпанца 27, 11070 Нови Београд</w:t>
            </w:r>
          </w:p>
          <w:p w14:paraId="197B222B" w14:textId="77777777" w:rsidR="009B765C" w:rsidRPr="00D60F68" w:rsidRDefault="00D60F68">
            <w:pPr>
              <w:rPr>
                <w:rFonts w:ascii="Times New Roman" w:hAnsi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 xml:space="preserve">Тел/факс + 381 11 318 24 84 ; </w:t>
            </w:r>
            <w:r w:rsidR="009B765C" w:rsidRPr="00D60F68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+ 381 11 318 73 75</w:t>
            </w:r>
          </w:p>
          <w:p w14:paraId="23DA8E76" w14:textId="77777777" w:rsidR="009B765C" w:rsidRPr="00D60F68" w:rsidRDefault="009B765C">
            <w:pPr>
              <w:rPr>
                <w:rFonts w:ascii="Times New Roman" w:hAnsi="Times New Roman"/>
                <w:sz w:val="28"/>
                <w:szCs w:val="28"/>
                <w:lang w:val="sr-Cyrl-RS"/>
              </w:rPr>
            </w:pPr>
            <w:r w:rsidRPr="00D60F68">
              <w:rPr>
                <w:rFonts w:ascii="Times New Roman" w:hAnsi="Times New Roman"/>
                <w:color w:val="003366"/>
                <w:sz w:val="28"/>
                <w:szCs w:val="28"/>
                <w:lang w:val="sr-Cyrl-RS"/>
              </w:rPr>
              <w:t xml:space="preserve">  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1297F93F" w14:textId="77777777" w:rsidR="009B765C" w:rsidRPr="00D60F68" w:rsidRDefault="00FE1B82" w:rsidP="005C126D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60F68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pict w14:anchorId="25BD8609">
                <v:group id="_x0000_s1037" style="position:absolute;left:0;text-align:left;margin-left:38.35pt;margin-top:0;width:81.05pt;height:81pt;z-index:1;mso-position-horizontal-relative:text;mso-position-vertical-relative:text" coordorigin="9435,567" coordsize="1621,1620">
                  <v:oval id="_x0000_s1028" style="position:absolute;left:9435;top:567;width:1621;height:1620" fill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9864;top:927;width:750;height:1110">
                    <v:imagedata r:id="rId5" o:title=""/>
                  </v:shape>
                  <v:rect id="_x0000_s1036" style="position:absolute;left:9528;top:665;width:1417;height:1417" filled="f"/>
                </v:group>
              </w:pict>
            </w:r>
          </w:p>
        </w:tc>
      </w:tr>
    </w:tbl>
    <w:p w14:paraId="4E7478A8" w14:textId="77777777" w:rsidR="009D0494" w:rsidRPr="00D60F68" w:rsidRDefault="009D0494" w:rsidP="00874BFA">
      <w:pPr>
        <w:ind w:left="216"/>
        <w:jc w:val="center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654597D3" w14:textId="77777777" w:rsidR="003B1F26" w:rsidRPr="00D60F68" w:rsidRDefault="003B1F26" w:rsidP="00874BFA">
      <w:pPr>
        <w:ind w:left="216"/>
        <w:jc w:val="center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39DE6ED7" w14:textId="77777777" w:rsidR="007909DC" w:rsidRPr="00D60F68" w:rsidRDefault="007909DC" w:rsidP="00874BFA">
      <w:pPr>
        <w:ind w:left="216"/>
        <w:jc w:val="center"/>
        <w:rPr>
          <w:rFonts w:ascii="Times New Roman" w:hAnsi="Times New Roman"/>
          <w:b/>
          <w:sz w:val="40"/>
          <w:szCs w:val="40"/>
          <w:u w:val="single"/>
          <w:lang w:val="sr-Cyrl-RS"/>
        </w:rPr>
      </w:pPr>
      <w:r w:rsidRPr="00D60F68">
        <w:rPr>
          <w:rFonts w:ascii="Times New Roman" w:hAnsi="Times New Roman"/>
          <w:b/>
          <w:sz w:val="40"/>
          <w:szCs w:val="40"/>
          <w:u w:val="single"/>
          <w:lang w:val="sr-Cyrl-RS"/>
        </w:rPr>
        <w:t xml:space="preserve">ОБАВЕШТЕЊЕ  </w:t>
      </w:r>
    </w:p>
    <w:p w14:paraId="254F0B3E" w14:textId="77777777" w:rsidR="007909DC" w:rsidRPr="00D60F68" w:rsidRDefault="009E796E" w:rsidP="007909DC">
      <w:pPr>
        <w:jc w:val="center"/>
        <w:rPr>
          <w:rFonts w:ascii="Times New Roman" w:hAnsi="Times New Roman"/>
          <w:sz w:val="28"/>
          <w:szCs w:val="28"/>
          <w:lang w:val="sr-Cyrl-RS"/>
        </w:rPr>
      </w:pPr>
      <w:r w:rsidRPr="00D60F68">
        <w:rPr>
          <w:rFonts w:ascii="Times New Roman" w:hAnsi="Times New Roman"/>
          <w:sz w:val="28"/>
          <w:szCs w:val="28"/>
          <w:lang w:val="sr-Cyrl-RS"/>
        </w:rPr>
        <w:t xml:space="preserve">О </w:t>
      </w:r>
      <w:r w:rsidR="007909DC" w:rsidRPr="00D60F68">
        <w:rPr>
          <w:rFonts w:ascii="Times New Roman" w:hAnsi="Times New Roman"/>
          <w:sz w:val="28"/>
          <w:szCs w:val="28"/>
          <w:lang w:val="sr-Cyrl-RS"/>
        </w:rPr>
        <w:t>УПИС</w:t>
      </w:r>
      <w:r w:rsidRPr="00D60F68">
        <w:rPr>
          <w:rFonts w:ascii="Times New Roman" w:hAnsi="Times New Roman"/>
          <w:sz w:val="28"/>
          <w:szCs w:val="28"/>
          <w:lang w:val="sr-Cyrl-RS"/>
        </w:rPr>
        <w:t>У</w:t>
      </w:r>
      <w:r w:rsidR="00076841" w:rsidRPr="00D60F68">
        <w:rPr>
          <w:rFonts w:ascii="Times New Roman" w:hAnsi="Times New Roman"/>
          <w:sz w:val="28"/>
          <w:szCs w:val="28"/>
          <w:lang w:val="sr-Cyrl-RS"/>
        </w:rPr>
        <w:t xml:space="preserve"> У </w:t>
      </w:r>
      <w:r w:rsidR="007909DC" w:rsidRPr="00D60F68">
        <w:rPr>
          <w:rFonts w:ascii="Times New Roman" w:hAnsi="Times New Roman"/>
          <w:sz w:val="28"/>
          <w:szCs w:val="28"/>
          <w:lang w:val="sr-Cyrl-RS"/>
        </w:rPr>
        <w:t xml:space="preserve">ПРВИ РАЗРЕД ОСНОВНЕ ШКОЛЕ  </w:t>
      </w:r>
    </w:p>
    <w:p w14:paraId="646F1AE5" w14:textId="77777777" w:rsidR="007909DC" w:rsidRPr="00C178C1" w:rsidRDefault="007909DC" w:rsidP="007909DC">
      <w:pPr>
        <w:jc w:val="center"/>
        <w:rPr>
          <w:rFonts w:ascii="Times New Roman" w:hAnsi="Times New Roman"/>
          <w:sz w:val="28"/>
          <w:szCs w:val="28"/>
          <w:lang w:val="sr-Cyrl-RS"/>
        </w:rPr>
      </w:pPr>
      <w:r w:rsidRPr="00C178C1">
        <w:rPr>
          <w:rFonts w:ascii="Times New Roman" w:hAnsi="Times New Roman"/>
          <w:sz w:val="28"/>
          <w:szCs w:val="28"/>
          <w:lang w:val="sr-Cyrl-RS"/>
        </w:rPr>
        <w:t>ЗА 20</w:t>
      </w:r>
      <w:r w:rsidR="00396563" w:rsidRPr="00C178C1">
        <w:rPr>
          <w:rFonts w:ascii="Times New Roman" w:hAnsi="Times New Roman"/>
          <w:sz w:val="28"/>
          <w:szCs w:val="28"/>
          <w:lang w:val="sr-Cyrl-RS"/>
        </w:rPr>
        <w:t>2</w:t>
      </w:r>
      <w:r w:rsidR="00C92442">
        <w:rPr>
          <w:rFonts w:ascii="Times New Roman" w:hAnsi="Times New Roman"/>
          <w:sz w:val="28"/>
          <w:szCs w:val="28"/>
          <w:lang w:val="sr-Cyrl-RS"/>
        </w:rPr>
        <w:t>4</w:t>
      </w:r>
      <w:r w:rsidR="00F91115" w:rsidRPr="00C178C1">
        <w:rPr>
          <w:rFonts w:ascii="Times New Roman" w:hAnsi="Times New Roman"/>
          <w:sz w:val="28"/>
          <w:szCs w:val="28"/>
          <w:lang w:val="sr-Cyrl-RS"/>
        </w:rPr>
        <w:t>/20</w:t>
      </w:r>
      <w:r w:rsidR="00F3727B" w:rsidRPr="00C178C1">
        <w:rPr>
          <w:rFonts w:ascii="Times New Roman" w:hAnsi="Times New Roman"/>
          <w:sz w:val="28"/>
          <w:szCs w:val="28"/>
          <w:lang w:val="sr-Cyrl-RS"/>
        </w:rPr>
        <w:t>2</w:t>
      </w:r>
      <w:r w:rsidR="00C92442">
        <w:rPr>
          <w:rFonts w:ascii="Times New Roman" w:hAnsi="Times New Roman"/>
          <w:sz w:val="28"/>
          <w:szCs w:val="28"/>
          <w:lang w:val="sr-Cyrl-RS"/>
        </w:rPr>
        <w:t>5</w:t>
      </w:r>
      <w:r w:rsidRPr="00C178C1">
        <w:rPr>
          <w:rFonts w:ascii="Times New Roman" w:hAnsi="Times New Roman"/>
          <w:sz w:val="28"/>
          <w:szCs w:val="28"/>
          <w:lang w:val="sr-Cyrl-RS"/>
        </w:rPr>
        <w:t>.</w:t>
      </w:r>
      <w:r w:rsidR="00076841" w:rsidRPr="00C178C1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C178C1" w:rsidRPr="00C178C1">
        <w:rPr>
          <w:rFonts w:ascii="Times New Roman" w:hAnsi="Times New Roman"/>
          <w:sz w:val="28"/>
          <w:szCs w:val="28"/>
          <w:lang w:val="sr-Cyrl-RS"/>
        </w:rPr>
        <w:t xml:space="preserve">ШКОЛСКУ </w:t>
      </w:r>
      <w:r w:rsidRPr="00C178C1">
        <w:rPr>
          <w:rFonts w:ascii="Times New Roman" w:hAnsi="Times New Roman"/>
          <w:sz w:val="28"/>
          <w:szCs w:val="28"/>
          <w:lang w:val="sr-Cyrl-RS"/>
        </w:rPr>
        <w:t>ГОДИНУ</w:t>
      </w:r>
    </w:p>
    <w:p w14:paraId="1567A713" w14:textId="77777777" w:rsidR="00955F13" w:rsidRPr="00D60F68" w:rsidRDefault="00955F13" w:rsidP="00B3677D">
      <w:pPr>
        <w:rPr>
          <w:rFonts w:ascii="Times New Roman" w:hAnsi="Times New Roman"/>
          <w:sz w:val="28"/>
          <w:szCs w:val="28"/>
          <w:lang w:val="sr-Cyrl-RS"/>
        </w:rPr>
      </w:pPr>
    </w:p>
    <w:p w14:paraId="44813C40" w14:textId="77777777" w:rsidR="004F7ACA" w:rsidRPr="00D60F68" w:rsidRDefault="00943A41" w:rsidP="00536EE0">
      <w:pPr>
        <w:jc w:val="both"/>
        <w:rPr>
          <w:rFonts w:ascii="Times New Roman" w:hAnsi="Times New Roman"/>
          <w:sz w:val="28"/>
          <w:szCs w:val="28"/>
          <w:lang w:val="sr-Cyrl-RS"/>
        </w:rPr>
      </w:pPr>
      <w:r w:rsidRPr="00D60F68">
        <w:rPr>
          <w:rFonts w:ascii="Times New Roman" w:hAnsi="Times New Roman"/>
          <w:sz w:val="28"/>
          <w:szCs w:val="28"/>
          <w:lang w:val="sr-Cyrl-RS"/>
        </w:rPr>
        <w:t xml:space="preserve">     </w:t>
      </w:r>
      <w:r w:rsidR="007909DC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E63E2F">
        <w:rPr>
          <w:rFonts w:ascii="Times New Roman" w:hAnsi="Times New Roman"/>
          <w:sz w:val="28"/>
          <w:szCs w:val="28"/>
          <w:lang w:val="sr-Cyrl-RS"/>
        </w:rPr>
        <w:tab/>
      </w:r>
      <w:r w:rsidR="007909DC" w:rsidRPr="00D60F68">
        <w:rPr>
          <w:rFonts w:ascii="Times New Roman" w:hAnsi="Times New Roman"/>
          <w:b/>
          <w:sz w:val="28"/>
          <w:szCs w:val="28"/>
          <w:lang w:val="sr-Cyrl-RS"/>
        </w:rPr>
        <w:t>У</w:t>
      </w:r>
      <w:r w:rsidR="0035153E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пис у </w:t>
      </w:r>
      <w:r w:rsidR="007909DC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први разред основне школе </w:t>
      </w:r>
      <w:r w:rsidR="000E5AC5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обавезан је за </w:t>
      </w:r>
      <w:r w:rsidR="007909DC" w:rsidRPr="00D60F68">
        <w:rPr>
          <w:rFonts w:ascii="Times New Roman" w:hAnsi="Times New Roman"/>
          <w:b/>
          <w:sz w:val="28"/>
          <w:szCs w:val="28"/>
          <w:lang w:val="sr-Cyrl-RS"/>
        </w:rPr>
        <w:t>дец</w:t>
      </w:r>
      <w:r w:rsidR="000E5AC5" w:rsidRPr="00D60F68">
        <w:rPr>
          <w:rFonts w:ascii="Times New Roman" w:hAnsi="Times New Roman"/>
          <w:b/>
          <w:sz w:val="28"/>
          <w:szCs w:val="28"/>
          <w:lang w:val="sr-Cyrl-RS"/>
        </w:rPr>
        <w:t>у која</w:t>
      </w:r>
      <w:r w:rsidR="0035153E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на дан </w:t>
      </w:r>
      <w:r w:rsidR="0016193C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01.09.20</w:t>
      </w:r>
      <w:r w:rsidR="00396563" w:rsidRPr="00D60F68">
        <w:rPr>
          <w:rFonts w:ascii="Times New Roman" w:hAnsi="Times New Roman"/>
          <w:b/>
          <w:sz w:val="28"/>
          <w:szCs w:val="28"/>
          <w:lang w:val="sr-Cyrl-RS"/>
        </w:rPr>
        <w:t>2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>4</w:t>
      </w:r>
      <w:r w:rsidR="000E5AC5" w:rsidRPr="00D60F68">
        <w:rPr>
          <w:rFonts w:ascii="Times New Roman" w:hAnsi="Times New Roman"/>
          <w:b/>
          <w:sz w:val="28"/>
          <w:szCs w:val="28"/>
          <w:lang w:val="sr-Cyrl-RS"/>
        </w:rPr>
        <w:t>. године имају најмање 6 година и 6 месеци</w:t>
      </w:r>
      <w:r w:rsidR="000050A2" w:rsidRPr="00D60F68">
        <w:rPr>
          <w:rFonts w:ascii="Times New Roman" w:hAnsi="Times New Roman"/>
          <w:b/>
          <w:sz w:val="28"/>
          <w:szCs w:val="28"/>
          <w:lang w:val="sr-Cyrl-RS"/>
        </w:rPr>
        <w:t>,</w:t>
      </w:r>
      <w:r w:rsidR="000E5AC5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а највише 7 година</w:t>
      </w:r>
      <w:r w:rsidR="000E5AC5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0E5AC5" w:rsidRPr="00D60F68">
        <w:rPr>
          <w:rFonts w:ascii="Times New Roman" w:hAnsi="Times New Roman"/>
          <w:b/>
          <w:sz w:val="28"/>
          <w:szCs w:val="28"/>
          <w:lang w:val="sr-Cyrl-RS"/>
        </w:rPr>
        <w:t>и 6 месеци</w:t>
      </w:r>
      <w:r w:rsidR="00EB41A7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(односно деца рођена од 1.</w:t>
      </w:r>
      <w:r w:rsidR="00D60F68" w:rsidRPr="00D60F68">
        <w:rPr>
          <w:rFonts w:ascii="Times New Roman" w:hAnsi="Times New Roman"/>
          <w:b/>
          <w:sz w:val="28"/>
          <w:szCs w:val="28"/>
          <w:lang w:val="sr-Cyrl-RS"/>
        </w:rPr>
        <w:t>0</w:t>
      </w:r>
      <w:r w:rsidR="00EB41A7" w:rsidRPr="00D60F68">
        <w:rPr>
          <w:rFonts w:ascii="Times New Roman" w:hAnsi="Times New Roman"/>
          <w:b/>
          <w:sz w:val="28"/>
          <w:szCs w:val="28"/>
          <w:lang w:val="sr-Cyrl-RS"/>
        </w:rPr>
        <w:t>3.201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>7</w:t>
      </w:r>
      <w:r w:rsidR="00EB41A7" w:rsidRPr="00D60F68">
        <w:rPr>
          <w:rFonts w:ascii="Times New Roman" w:hAnsi="Times New Roman"/>
          <w:b/>
          <w:sz w:val="28"/>
          <w:szCs w:val="28"/>
          <w:lang w:val="sr-Cyrl-RS"/>
        </w:rPr>
        <w:t>. до 28.02.201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>8</w:t>
      </w:r>
      <w:r w:rsidR="00076841" w:rsidRPr="00D60F68">
        <w:rPr>
          <w:rFonts w:ascii="Times New Roman" w:hAnsi="Times New Roman"/>
          <w:b/>
          <w:sz w:val="28"/>
          <w:szCs w:val="28"/>
          <w:lang w:val="sr-Cyrl-RS"/>
        </w:rPr>
        <w:t>.год.</w:t>
      </w:r>
      <w:r w:rsidR="00EB41A7" w:rsidRPr="00D60F68">
        <w:rPr>
          <w:rFonts w:ascii="Times New Roman" w:hAnsi="Times New Roman"/>
          <w:b/>
          <w:sz w:val="28"/>
          <w:szCs w:val="28"/>
          <w:lang w:val="sr-Cyrl-RS"/>
        </w:rPr>
        <w:t>)</w:t>
      </w:r>
      <w:r w:rsidR="000E5AC5" w:rsidRPr="00D60F68">
        <w:rPr>
          <w:rFonts w:ascii="Times New Roman" w:hAnsi="Times New Roman"/>
          <w:sz w:val="28"/>
          <w:szCs w:val="28"/>
          <w:lang w:val="sr-Cyrl-RS"/>
        </w:rPr>
        <w:t>.</w:t>
      </w:r>
      <w:r w:rsidR="00536EE0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2CF12D81" w14:textId="77777777" w:rsidR="004F7ACA" w:rsidRPr="00D60F68" w:rsidRDefault="004F7ACA" w:rsidP="004F7ACA">
      <w:pPr>
        <w:ind w:firstLine="720"/>
        <w:jc w:val="both"/>
        <w:rPr>
          <w:rFonts w:ascii="Times New Roman" w:hAnsi="Times New Roman"/>
          <w:sz w:val="28"/>
          <w:szCs w:val="28"/>
          <w:lang w:val="sr-Cyrl-RS"/>
        </w:rPr>
      </w:pPr>
      <w:r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За упис </w:t>
      </w:r>
      <w:r w:rsidR="00162ADD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>је</w:t>
      </w:r>
      <w:r w:rsidR="00536EE0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</w:t>
      </w:r>
      <w:r w:rsidR="0007578D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>обавезн</w:t>
      </w:r>
      <w:r w:rsidR="00162ADD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>о</w:t>
      </w:r>
      <w:r w:rsidR="0007578D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</w:t>
      </w:r>
      <w:r w:rsidR="00162ADD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да је </w:t>
      </w:r>
      <w:r w:rsidR="00F7548C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у потпуности </w:t>
      </w:r>
      <w:r w:rsidR="00162ADD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>завршен лекарски преглед за упис детета у школу</w:t>
      </w:r>
      <w:r w:rsidR="006C355A"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и да постоји доказ о томе у моменту уписа у школу. </w:t>
      </w:r>
      <w:r w:rsidR="00815782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F7548C">
        <w:rPr>
          <w:rFonts w:ascii="Times New Roman" w:hAnsi="Times New Roman"/>
          <w:sz w:val="28"/>
          <w:szCs w:val="28"/>
          <w:lang w:val="sr-Cyrl-RS"/>
        </w:rPr>
        <w:t>Потврда</w:t>
      </w:r>
      <w:r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F7548C" w:rsidRPr="00D60F68">
        <w:rPr>
          <w:rFonts w:ascii="Times New Roman" w:hAnsi="Times New Roman"/>
          <w:sz w:val="28"/>
          <w:szCs w:val="28"/>
          <w:lang w:val="sr-Cyrl-RS"/>
        </w:rPr>
        <w:t>да дете похађа предшколски програм се доставља приликом уписа детета у школу</w:t>
      </w:r>
      <w:r w:rsidR="00F7548C">
        <w:rPr>
          <w:rFonts w:ascii="Times New Roman" w:hAnsi="Times New Roman"/>
          <w:sz w:val="28"/>
          <w:szCs w:val="28"/>
          <w:lang w:val="sr-Cyrl-RS"/>
        </w:rPr>
        <w:t xml:space="preserve"> а Уверење</w:t>
      </w:r>
      <w:r w:rsidR="00F7548C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Pr="00D60F68">
        <w:rPr>
          <w:rFonts w:ascii="Times New Roman" w:hAnsi="Times New Roman"/>
          <w:sz w:val="28"/>
          <w:szCs w:val="28"/>
          <w:lang w:val="sr-Cyrl-RS"/>
        </w:rPr>
        <w:t>о завршеном предшколском програму се доставља школ</w:t>
      </w:r>
      <w:r w:rsidR="00076841" w:rsidRPr="00D60F68">
        <w:rPr>
          <w:rFonts w:ascii="Times New Roman" w:hAnsi="Times New Roman"/>
          <w:sz w:val="28"/>
          <w:szCs w:val="28"/>
          <w:lang w:val="sr-Cyrl-RS"/>
        </w:rPr>
        <w:t>и накнадно,  након добиј</w:t>
      </w:r>
      <w:r w:rsidRPr="00D60F68">
        <w:rPr>
          <w:rFonts w:ascii="Times New Roman" w:hAnsi="Times New Roman"/>
          <w:sz w:val="28"/>
          <w:szCs w:val="28"/>
          <w:lang w:val="sr-Cyrl-RS"/>
        </w:rPr>
        <w:t xml:space="preserve">ања истог </w:t>
      </w:r>
      <w:r w:rsidR="00F7548C">
        <w:rPr>
          <w:rFonts w:ascii="Times New Roman" w:hAnsi="Times New Roman"/>
          <w:sz w:val="28"/>
          <w:szCs w:val="28"/>
          <w:lang w:val="sr-Cyrl-RS"/>
        </w:rPr>
        <w:t>од</w:t>
      </w:r>
      <w:r w:rsidRPr="00D60F68">
        <w:rPr>
          <w:rFonts w:ascii="Times New Roman" w:hAnsi="Times New Roman"/>
          <w:sz w:val="28"/>
          <w:szCs w:val="28"/>
          <w:lang w:val="sr-Cyrl-RS"/>
        </w:rPr>
        <w:t xml:space="preserve"> предшколск</w:t>
      </w:r>
      <w:r w:rsidR="00F7548C">
        <w:rPr>
          <w:rFonts w:ascii="Times New Roman" w:hAnsi="Times New Roman"/>
          <w:sz w:val="28"/>
          <w:szCs w:val="28"/>
          <w:lang w:val="sr-Cyrl-RS"/>
        </w:rPr>
        <w:t>е</w:t>
      </w:r>
      <w:r w:rsidRPr="00D60F68">
        <w:rPr>
          <w:rFonts w:ascii="Times New Roman" w:hAnsi="Times New Roman"/>
          <w:sz w:val="28"/>
          <w:szCs w:val="28"/>
          <w:lang w:val="sr-Cyrl-RS"/>
        </w:rPr>
        <w:t xml:space="preserve"> установ</w:t>
      </w:r>
      <w:r w:rsidR="00F7548C">
        <w:rPr>
          <w:rFonts w:ascii="Times New Roman" w:hAnsi="Times New Roman"/>
          <w:sz w:val="28"/>
          <w:szCs w:val="28"/>
          <w:lang w:val="sr-Cyrl-RS"/>
        </w:rPr>
        <w:t>е</w:t>
      </w:r>
      <w:r w:rsidRPr="00D60F68">
        <w:rPr>
          <w:rFonts w:ascii="Times New Roman" w:hAnsi="Times New Roman"/>
          <w:sz w:val="28"/>
          <w:szCs w:val="28"/>
          <w:lang w:val="sr-Cyrl-RS"/>
        </w:rPr>
        <w:t>.</w:t>
      </w:r>
    </w:p>
    <w:p w14:paraId="3B6B87ED" w14:textId="77777777" w:rsidR="004F4EF6" w:rsidRPr="00D60F68" w:rsidRDefault="0007578D" w:rsidP="00E52A37">
      <w:pPr>
        <w:ind w:firstLine="720"/>
        <w:rPr>
          <w:rFonts w:ascii="Times New Roman" w:hAnsi="Times New Roman"/>
          <w:sz w:val="28"/>
          <w:szCs w:val="28"/>
          <w:lang w:val="sr-Cyrl-RS"/>
        </w:rPr>
      </w:pPr>
      <w:r w:rsidRPr="00F66E69">
        <w:rPr>
          <w:rFonts w:ascii="Times New Roman" w:hAnsi="Times New Roman"/>
          <w:b/>
          <w:sz w:val="28"/>
          <w:szCs w:val="28"/>
          <w:u w:val="single"/>
          <w:lang w:val="sr-Cyrl-RS"/>
        </w:rPr>
        <w:t>Приликом  уписивања детета у школу</w:t>
      </w:r>
      <w:r w:rsidRPr="00D60F68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>обавезно је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школи доставити податак о </w:t>
      </w:r>
      <w:r w:rsidR="004F7ACA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>јединствен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>ом</w:t>
      </w:r>
      <w:r w:rsidR="004F7ACA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матичн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>ом</w:t>
      </w:r>
      <w:r w:rsidR="004F7ACA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број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>у</w:t>
      </w:r>
      <w:r w:rsidR="004F7ACA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детета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, </w:t>
      </w:r>
      <w:r w:rsidR="004F7ACA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јединственом матичном броју </w:t>
      </w:r>
      <w:r w:rsidR="004F7ACA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родитеља </w:t>
      </w:r>
      <w:r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>и адреси становања</w:t>
      </w:r>
      <w:r w:rsidR="00036503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(</w:t>
      </w:r>
      <w:r w:rsidR="00036503" w:rsidRPr="00D60F68">
        <w:rPr>
          <w:rFonts w:ascii="Times New Roman" w:hAnsi="Times New Roman"/>
          <w:sz w:val="28"/>
          <w:szCs w:val="28"/>
          <w:u w:val="single"/>
          <w:lang w:val="sr-Cyrl-RS"/>
        </w:rPr>
        <w:t>без наведених података нећем</w:t>
      </w:r>
      <w:r w:rsidR="00076841" w:rsidRPr="00D60F68">
        <w:rPr>
          <w:rFonts w:ascii="Times New Roman" w:hAnsi="Times New Roman"/>
          <w:sz w:val="28"/>
          <w:szCs w:val="28"/>
          <w:u w:val="single"/>
          <w:lang w:val="sr-Cyrl-RS"/>
        </w:rPr>
        <w:t>о бити у могућности да приступимо</w:t>
      </w:r>
      <w:r w:rsidR="00036503" w:rsidRPr="00D60F68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F66E69">
        <w:rPr>
          <w:rFonts w:ascii="Times New Roman" w:hAnsi="Times New Roman"/>
          <w:sz w:val="28"/>
          <w:szCs w:val="28"/>
          <w:u w:val="single"/>
          <w:lang w:val="sr-Cyrl-RS"/>
        </w:rPr>
        <w:t>Е</w:t>
      </w:r>
      <w:r w:rsidR="00036503" w:rsidRPr="00D60F68">
        <w:rPr>
          <w:rFonts w:ascii="Times New Roman" w:hAnsi="Times New Roman"/>
          <w:sz w:val="28"/>
          <w:szCs w:val="28"/>
          <w:u w:val="single"/>
          <w:lang w:val="sr-Cyrl-RS"/>
        </w:rPr>
        <w:t>-бази података РС</w:t>
      </w:r>
      <w:r w:rsidR="00D94355">
        <w:rPr>
          <w:rFonts w:ascii="Times New Roman" w:hAnsi="Times New Roman"/>
          <w:sz w:val="28"/>
          <w:szCs w:val="28"/>
          <w:u w:val="single"/>
          <w:lang w:val="sr-Cyrl-RS"/>
        </w:rPr>
        <w:t xml:space="preserve"> и обавимо упис у школу</w:t>
      </w:r>
      <w:r w:rsidR="00036503" w:rsidRPr="00D60F68">
        <w:rPr>
          <w:rFonts w:ascii="Times New Roman" w:hAnsi="Times New Roman"/>
          <w:sz w:val="28"/>
          <w:szCs w:val="28"/>
          <w:u w:val="single"/>
          <w:lang w:val="sr-Cyrl-RS"/>
        </w:rPr>
        <w:t>).</w:t>
      </w:r>
      <w:r w:rsidR="00536EE0" w:rsidRPr="00D60F68">
        <w:rPr>
          <w:rFonts w:ascii="Times New Roman" w:hAnsi="Times New Roman"/>
          <w:b/>
          <w:sz w:val="28"/>
          <w:szCs w:val="28"/>
          <w:u w:val="single"/>
          <w:lang w:val="sr-Cyrl-RS"/>
        </w:rPr>
        <w:t xml:space="preserve"> </w:t>
      </w:r>
      <w:r w:rsidR="00536EE0" w:rsidRPr="00D60F68">
        <w:rPr>
          <w:rFonts w:ascii="Times New Roman" w:hAnsi="Times New Roman"/>
          <w:sz w:val="28"/>
          <w:szCs w:val="28"/>
          <w:lang w:val="sr-Cyrl-RS"/>
        </w:rPr>
        <w:t xml:space="preserve">       </w:t>
      </w:r>
      <w:r w:rsidR="003C45CD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274A75AD" w14:textId="77777777" w:rsidR="00A73BE2" w:rsidRPr="00C178C1" w:rsidRDefault="004F7ACA" w:rsidP="00E52A37">
      <w:pPr>
        <w:rPr>
          <w:rFonts w:ascii="Times New Roman" w:hAnsi="Times New Roman"/>
          <w:sz w:val="28"/>
          <w:szCs w:val="28"/>
          <w:lang w:val="sr-Cyrl-RS"/>
        </w:rPr>
      </w:pPr>
      <w:r w:rsidRPr="00C178C1">
        <w:rPr>
          <w:rFonts w:ascii="Times New Roman" w:hAnsi="Times New Roman"/>
          <w:sz w:val="28"/>
          <w:szCs w:val="28"/>
          <w:lang w:val="sr-Cyrl-RS"/>
        </w:rPr>
        <w:t xml:space="preserve">          </w:t>
      </w:r>
      <w:r w:rsidR="00E74283" w:rsidRPr="00C178C1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C178C1" w:rsidRPr="00C178C1">
        <w:rPr>
          <w:rFonts w:ascii="Times New Roman" w:hAnsi="Times New Roman"/>
          <w:b/>
          <w:sz w:val="28"/>
          <w:szCs w:val="28"/>
          <w:lang w:val="sr-Cyrl-RS"/>
        </w:rPr>
        <w:t>Упис детета у школу врши секретар школе</w:t>
      </w:r>
      <w:r w:rsidR="00F66E69">
        <w:rPr>
          <w:rFonts w:ascii="Times New Roman" w:hAnsi="Times New Roman"/>
          <w:b/>
          <w:sz w:val="28"/>
          <w:szCs w:val="28"/>
          <w:lang w:val="sr-Cyrl-RS"/>
        </w:rPr>
        <w:t xml:space="preserve"> у одабраном термину</w:t>
      </w:r>
      <w:r w:rsidR="00C178C1" w:rsidRPr="00C178C1">
        <w:rPr>
          <w:rFonts w:ascii="Times New Roman" w:hAnsi="Times New Roman"/>
          <w:b/>
          <w:sz w:val="28"/>
          <w:szCs w:val="28"/>
          <w:lang w:val="sr-Cyrl-RS"/>
        </w:rPr>
        <w:t>. И</w:t>
      </w:r>
      <w:r w:rsidR="00266F2D" w:rsidRPr="00C178C1">
        <w:rPr>
          <w:rFonts w:ascii="Times New Roman" w:hAnsi="Times New Roman"/>
          <w:b/>
          <w:sz w:val="28"/>
          <w:szCs w:val="28"/>
          <w:lang w:val="sr-Cyrl-RS"/>
        </w:rPr>
        <w:t xml:space="preserve">спитивање </w:t>
      </w:r>
      <w:r w:rsidR="007C2819" w:rsidRPr="00C178C1">
        <w:rPr>
          <w:rFonts w:ascii="Times New Roman" w:hAnsi="Times New Roman"/>
          <w:b/>
          <w:sz w:val="28"/>
          <w:szCs w:val="28"/>
          <w:lang w:val="sr-Cyrl-RS"/>
        </w:rPr>
        <w:t>уписане деце (школско тестирање)</w:t>
      </w:r>
      <w:r w:rsidR="00943A41" w:rsidRPr="00C178C1">
        <w:rPr>
          <w:rFonts w:ascii="Times New Roman" w:hAnsi="Times New Roman"/>
          <w:b/>
          <w:sz w:val="28"/>
          <w:szCs w:val="28"/>
          <w:lang w:val="sr-Cyrl-RS"/>
        </w:rPr>
        <w:t xml:space="preserve"> </w:t>
      </w:r>
      <w:r w:rsidR="00266F2D" w:rsidRPr="00C178C1">
        <w:rPr>
          <w:rFonts w:ascii="Times New Roman" w:hAnsi="Times New Roman"/>
          <w:b/>
          <w:sz w:val="28"/>
          <w:szCs w:val="28"/>
          <w:lang w:val="sr-Cyrl-RS"/>
        </w:rPr>
        <w:t xml:space="preserve">пред полазак у школу </w:t>
      </w:r>
      <w:r w:rsidR="007C7176">
        <w:rPr>
          <w:rFonts w:ascii="Times New Roman" w:hAnsi="Times New Roman"/>
          <w:b/>
          <w:sz w:val="28"/>
          <w:szCs w:val="28"/>
          <w:lang w:val="sr-Cyrl-RS"/>
        </w:rPr>
        <w:t xml:space="preserve">непосредно </w:t>
      </w:r>
      <w:r w:rsidR="005F0201">
        <w:rPr>
          <w:rFonts w:ascii="Times New Roman" w:hAnsi="Times New Roman"/>
          <w:b/>
          <w:sz w:val="28"/>
          <w:szCs w:val="28"/>
          <w:lang w:val="sr-Cyrl-RS"/>
        </w:rPr>
        <w:t>након</w:t>
      </w:r>
      <w:r w:rsidR="007C7176">
        <w:rPr>
          <w:rFonts w:ascii="Times New Roman" w:hAnsi="Times New Roman"/>
          <w:b/>
          <w:sz w:val="28"/>
          <w:szCs w:val="28"/>
          <w:lang w:val="sr-Cyrl-RS"/>
        </w:rPr>
        <w:t xml:space="preserve"> извршеног </w:t>
      </w:r>
      <w:r w:rsidR="005F0201">
        <w:rPr>
          <w:rFonts w:ascii="Times New Roman" w:hAnsi="Times New Roman"/>
          <w:b/>
          <w:sz w:val="28"/>
          <w:szCs w:val="28"/>
          <w:lang w:val="sr-Cyrl-RS"/>
        </w:rPr>
        <w:t xml:space="preserve"> уписа </w:t>
      </w:r>
      <w:r w:rsidR="00266F2D" w:rsidRPr="00C178C1">
        <w:rPr>
          <w:rFonts w:ascii="Times New Roman" w:hAnsi="Times New Roman"/>
          <w:b/>
          <w:sz w:val="28"/>
          <w:szCs w:val="28"/>
          <w:lang w:val="sr-Cyrl-RS"/>
        </w:rPr>
        <w:t>врше психолог и педагог</w:t>
      </w:r>
      <w:r w:rsidR="00076841" w:rsidRPr="00C178C1">
        <w:rPr>
          <w:rFonts w:ascii="Times New Roman" w:hAnsi="Times New Roman"/>
          <w:b/>
          <w:sz w:val="28"/>
          <w:szCs w:val="28"/>
          <w:lang w:val="sr-Cyrl-RS"/>
        </w:rPr>
        <w:t>.</w:t>
      </w:r>
      <w:r w:rsidR="00036503" w:rsidRPr="00C178C1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>ЗАУЗИМАЊЕ ТЕРМИНА ЗА</w:t>
      </w:r>
      <w:r w:rsidR="004411C5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  УПИС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4411C5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И </w:t>
      </w:r>
      <w:r w:rsidR="00076841" w:rsidRPr="00C178C1">
        <w:rPr>
          <w:rFonts w:ascii="Times New Roman" w:hAnsi="Times New Roman"/>
          <w:sz w:val="28"/>
          <w:szCs w:val="28"/>
          <w:u w:val="single"/>
          <w:lang w:val="sr-Cyrl-RS"/>
        </w:rPr>
        <w:t>ТЕСТИРАЊЕ</w:t>
      </w:r>
      <w:r w:rsidR="004411C5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7C7176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AA199A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БИЋЕ </w:t>
      </w:r>
      <w:r w:rsidR="007C7176">
        <w:rPr>
          <w:rFonts w:ascii="Times New Roman" w:hAnsi="Times New Roman"/>
          <w:sz w:val="28"/>
          <w:szCs w:val="28"/>
          <w:u w:val="single"/>
          <w:lang w:val="sr-Cyrl-RS"/>
        </w:rPr>
        <w:t>(као и предходних година)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>ПРЕКО ПОРТАЛА</w:t>
      </w:r>
      <w:r w:rsidR="00076841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AA199A" w:rsidRPr="00C178C1">
        <w:rPr>
          <w:rFonts w:ascii="Times New Roman" w:hAnsi="Times New Roman"/>
          <w:sz w:val="28"/>
          <w:szCs w:val="28"/>
          <w:u w:val="single"/>
          <w:lang w:val="sr-Cyrl-RS"/>
        </w:rPr>
        <w:t>Е-УПРАВЕ</w:t>
      </w:r>
      <w:r w:rsidR="005F0201">
        <w:rPr>
          <w:rFonts w:ascii="Times New Roman" w:hAnsi="Times New Roman"/>
          <w:sz w:val="28"/>
          <w:szCs w:val="28"/>
          <w:u w:val="single"/>
          <w:lang w:val="sr-Cyrl-RS"/>
        </w:rPr>
        <w:t>.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5F0201">
        <w:rPr>
          <w:rFonts w:ascii="Times New Roman" w:hAnsi="Times New Roman"/>
          <w:sz w:val="28"/>
          <w:szCs w:val="28"/>
          <w:u w:val="single"/>
          <w:lang w:val="sr-Cyrl-RS"/>
        </w:rPr>
        <w:t>ОЧЕКУЈЕ СЕ ДА ЋЕ НАКОН 20.03.202</w:t>
      </w:r>
      <w:r w:rsidR="00C92442">
        <w:rPr>
          <w:rFonts w:ascii="Times New Roman" w:hAnsi="Times New Roman"/>
          <w:sz w:val="28"/>
          <w:szCs w:val="28"/>
          <w:u w:val="single"/>
          <w:lang w:val="sr-Cyrl-RS"/>
        </w:rPr>
        <w:t>4</w:t>
      </w:r>
      <w:r w:rsidR="005F0201">
        <w:rPr>
          <w:rFonts w:ascii="Times New Roman" w:hAnsi="Times New Roman"/>
          <w:sz w:val="28"/>
          <w:szCs w:val="28"/>
          <w:u w:val="single"/>
          <w:lang w:val="sr-Cyrl-RS"/>
        </w:rPr>
        <w:t xml:space="preserve">.ГОДИНЕ БИТИ ОМОГУЋЕН ПРИСТУП </w:t>
      </w:r>
      <w:r w:rsidR="00D94355">
        <w:rPr>
          <w:rFonts w:ascii="Times New Roman" w:hAnsi="Times New Roman"/>
          <w:sz w:val="28"/>
          <w:szCs w:val="28"/>
          <w:u w:val="single"/>
          <w:lang w:val="sr-Cyrl-RS"/>
        </w:rPr>
        <w:t xml:space="preserve">РОДИТЕЉА </w:t>
      </w:r>
      <w:r w:rsidR="005F0201">
        <w:rPr>
          <w:rFonts w:ascii="Times New Roman" w:hAnsi="Times New Roman"/>
          <w:sz w:val="28"/>
          <w:szCs w:val="28"/>
          <w:u w:val="single"/>
          <w:lang w:val="sr-Cyrl-RS"/>
        </w:rPr>
        <w:t xml:space="preserve">ПОРТАЛУ </w:t>
      </w:r>
      <w:r w:rsidR="00D94355">
        <w:rPr>
          <w:rFonts w:ascii="Times New Roman" w:hAnsi="Times New Roman"/>
          <w:sz w:val="28"/>
          <w:szCs w:val="28"/>
          <w:u w:val="single"/>
          <w:lang w:val="sr-Cyrl-RS"/>
        </w:rPr>
        <w:t xml:space="preserve">Е-УПРАВЕ </w:t>
      </w:r>
      <w:r w:rsidR="005F0201">
        <w:rPr>
          <w:rFonts w:ascii="Times New Roman" w:hAnsi="Times New Roman"/>
          <w:sz w:val="28"/>
          <w:szCs w:val="28"/>
          <w:u w:val="single"/>
          <w:lang w:val="sr-Cyrl-RS"/>
        </w:rPr>
        <w:t>И ЗАУЗИМАЊЕ ТЕРМИНА ЗА УПИС И ШКОЛСКО ТЕСТИРАЊЕ.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</w:p>
    <w:p w14:paraId="6E913ADF" w14:textId="77777777" w:rsidR="007909DC" w:rsidRPr="00F66E69" w:rsidRDefault="00266F2D" w:rsidP="007909DC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7A6BA3" w:rsidRPr="00D60F68">
        <w:rPr>
          <w:rFonts w:ascii="Times New Roman" w:hAnsi="Times New Roman"/>
          <w:sz w:val="28"/>
          <w:szCs w:val="28"/>
          <w:lang w:val="sr-Cyrl-RS"/>
        </w:rPr>
        <w:t xml:space="preserve">  </w:t>
      </w:r>
      <w:r w:rsidR="005735C5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E63E2F">
        <w:rPr>
          <w:rFonts w:ascii="Times New Roman" w:hAnsi="Times New Roman"/>
          <w:sz w:val="28"/>
          <w:szCs w:val="28"/>
          <w:lang w:val="sr-Cyrl-RS"/>
        </w:rPr>
        <w:tab/>
      </w:r>
      <w:r w:rsidR="007A6BA3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>Дете рођено</w:t>
      </w:r>
      <w:r w:rsidR="00C9650D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D5430" w:rsidRPr="00F66E69">
        <w:rPr>
          <w:rFonts w:ascii="Times New Roman" w:hAnsi="Times New Roman"/>
          <w:sz w:val="24"/>
          <w:szCs w:val="24"/>
          <w:lang w:val="sr-Cyrl-RS"/>
        </w:rPr>
        <w:t>од 1.</w:t>
      </w:r>
      <w:r w:rsidR="00674B0F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D5430" w:rsidRPr="00F66E69">
        <w:rPr>
          <w:rFonts w:ascii="Times New Roman" w:hAnsi="Times New Roman"/>
          <w:sz w:val="24"/>
          <w:szCs w:val="24"/>
          <w:lang w:val="sr-Cyrl-RS"/>
        </w:rPr>
        <w:t>марта</w:t>
      </w:r>
      <w:r w:rsidR="00C9650D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D5430" w:rsidRPr="00F66E69">
        <w:rPr>
          <w:rFonts w:ascii="Times New Roman" w:hAnsi="Times New Roman"/>
          <w:sz w:val="24"/>
          <w:szCs w:val="24"/>
          <w:lang w:val="sr-Cyrl-RS"/>
        </w:rPr>
        <w:t xml:space="preserve">до 31. августа </w:t>
      </w:r>
      <w:r w:rsidR="00033752" w:rsidRPr="00F66E69">
        <w:rPr>
          <w:rFonts w:ascii="Times New Roman" w:hAnsi="Times New Roman"/>
          <w:sz w:val="24"/>
          <w:szCs w:val="24"/>
          <w:lang w:val="sr-Cyrl-RS"/>
        </w:rPr>
        <w:t>201</w:t>
      </w:r>
      <w:r w:rsidR="00C92442">
        <w:rPr>
          <w:rFonts w:ascii="Times New Roman" w:hAnsi="Times New Roman"/>
          <w:sz w:val="24"/>
          <w:szCs w:val="24"/>
          <w:lang w:val="sr-Cyrl-RS"/>
        </w:rPr>
        <w:t>8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>.</w:t>
      </w:r>
      <w:r w:rsidR="00D6227F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85598" w:rsidRPr="00F66E69">
        <w:rPr>
          <w:rFonts w:ascii="Times New Roman" w:hAnsi="Times New Roman"/>
          <w:sz w:val="24"/>
          <w:szCs w:val="24"/>
          <w:lang w:val="sr-Cyrl-RS"/>
        </w:rPr>
        <w:t>године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>,</w:t>
      </w:r>
      <w:r w:rsidR="000B58CF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>а чији родитељи желе да се оно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>раније</w:t>
      </w:r>
      <w:r w:rsidR="00D94355" w:rsidRPr="00F66E69">
        <w:rPr>
          <w:rFonts w:ascii="Times New Roman" w:hAnsi="Times New Roman"/>
          <w:sz w:val="24"/>
          <w:szCs w:val="24"/>
          <w:lang w:val="sr-Cyrl-RS"/>
        </w:rPr>
        <w:t xml:space="preserve"> (превремено)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 xml:space="preserve"> упише 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>у школу,</w:t>
      </w:r>
      <w:r w:rsidR="00B025F0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>родитељи</w:t>
      </w:r>
      <w:r w:rsidR="00A85598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B2BAF" w:rsidRPr="00F66E69">
        <w:rPr>
          <w:rFonts w:ascii="Times New Roman" w:hAnsi="Times New Roman"/>
          <w:sz w:val="24"/>
          <w:szCs w:val="24"/>
          <w:lang w:val="sr-Cyrl-RS"/>
        </w:rPr>
        <w:t>пријављују</w:t>
      </w:r>
      <w:r w:rsidR="00A73BE2" w:rsidRPr="00F66E69">
        <w:rPr>
          <w:rFonts w:ascii="Times New Roman" w:hAnsi="Times New Roman"/>
          <w:sz w:val="24"/>
          <w:szCs w:val="24"/>
          <w:lang w:val="sr-Cyrl-RS"/>
        </w:rPr>
        <w:t xml:space="preserve"> психологу</w:t>
      </w:r>
      <w:r w:rsidR="001B2BAF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>школ</w:t>
      </w:r>
      <w:r w:rsidR="00A73BE2" w:rsidRPr="00F66E69">
        <w:rPr>
          <w:rFonts w:ascii="Times New Roman" w:hAnsi="Times New Roman"/>
          <w:sz w:val="24"/>
          <w:szCs w:val="24"/>
          <w:lang w:val="sr-Cyrl-RS"/>
        </w:rPr>
        <w:t>е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70823" w:rsidRPr="00F66E69">
        <w:rPr>
          <w:rFonts w:ascii="Times New Roman" w:hAnsi="Times New Roman"/>
          <w:sz w:val="24"/>
          <w:szCs w:val="24"/>
          <w:lang w:val="sr-Cyrl-RS"/>
        </w:rPr>
        <w:t>ради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 xml:space="preserve"> провер</w:t>
      </w:r>
      <w:r w:rsidR="00170823" w:rsidRPr="00F66E69">
        <w:rPr>
          <w:rFonts w:ascii="Times New Roman" w:hAnsi="Times New Roman"/>
          <w:sz w:val="24"/>
          <w:szCs w:val="24"/>
          <w:lang w:val="sr-Cyrl-RS"/>
        </w:rPr>
        <w:t>е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 xml:space="preserve"> спремности за </w:t>
      </w:r>
      <w:r w:rsidR="002E00CF" w:rsidRPr="00F66E69">
        <w:rPr>
          <w:rFonts w:ascii="Times New Roman" w:hAnsi="Times New Roman"/>
          <w:sz w:val="24"/>
          <w:szCs w:val="24"/>
          <w:lang w:val="sr-Cyrl-RS"/>
        </w:rPr>
        <w:t xml:space="preserve">полазак 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>у школу.</w:t>
      </w:r>
      <w:r w:rsidR="00373072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>Проверу спремности</w:t>
      </w:r>
      <w:r w:rsidR="00D94355" w:rsidRPr="00F66E69">
        <w:rPr>
          <w:rFonts w:ascii="Times New Roman" w:hAnsi="Times New Roman"/>
          <w:sz w:val="24"/>
          <w:szCs w:val="24"/>
          <w:lang w:val="sr-Cyrl-RS"/>
        </w:rPr>
        <w:t xml:space="preserve"> детета</w:t>
      </w:r>
      <w:r w:rsidR="007909DC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94355" w:rsidRPr="00F66E69">
        <w:rPr>
          <w:rFonts w:ascii="Times New Roman" w:hAnsi="Times New Roman"/>
          <w:sz w:val="24"/>
          <w:szCs w:val="24"/>
          <w:lang w:val="sr-Cyrl-RS"/>
        </w:rPr>
        <w:t>за превремени упис у школу врши психолог школе у јуну месецу</w:t>
      </w:r>
      <w:r w:rsidR="00170823" w:rsidRPr="00F66E69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C92442">
        <w:rPr>
          <w:rFonts w:ascii="Times New Roman" w:hAnsi="Times New Roman"/>
          <w:sz w:val="24"/>
          <w:szCs w:val="24"/>
          <w:lang w:val="sr-Cyrl-RS"/>
        </w:rPr>
        <w:t>4</w:t>
      </w:r>
      <w:r w:rsidR="00170823" w:rsidRPr="00F66E69">
        <w:rPr>
          <w:rFonts w:ascii="Times New Roman" w:hAnsi="Times New Roman"/>
          <w:sz w:val="24"/>
          <w:szCs w:val="24"/>
          <w:lang w:val="sr-Cyrl-RS"/>
        </w:rPr>
        <w:t>.године</w:t>
      </w:r>
      <w:r w:rsidR="00D94355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BE1CB4" w:rsidRPr="00F66E69">
        <w:rPr>
          <w:rFonts w:ascii="Times New Roman" w:hAnsi="Times New Roman"/>
          <w:sz w:val="24"/>
          <w:szCs w:val="24"/>
          <w:lang w:val="sr-Cyrl-RS"/>
        </w:rPr>
        <w:t>применом стандардних поступака</w:t>
      </w:r>
      <w:r w:rsidR="00170823" w:rsidRPr="00F66E69">
        <w:rPr>
          <w:rFonts w:ascii="Times New Roman" w:hAnsi="Times New Roman"/>
          <w:sz w:val="24"/>
          <w:szCs w:val="24"/>
          <w:lang w:val="sr-Cyrl-RS"/>
        </w:rPr>
        <w:t>.</w:t>
      </w:r>
      <w:r w:rsidR="00BE1CB4" w:rsidRPr="00F66E69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48C72B9" w14:textId="77777777" w:rsidR="001726E3" w:rsidRPr="007C7176" w:rsidRDefault="00344E08" w:rsidP="00AC164C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60F68">
        <w:rPr>
          <w:rFonts w:ascii="Times New Roman" w:hAnsi="Times New Roman"/>
          <w:sz w:val="28"/>
          <w:szCs w:val="28"/>
          <w:lang w:val="sr-Cyrl-RS"/>
        </w:rPr>
        <w:t xml:space="preserve">     </w:t>
      </w:r>
      <w:r w:rsidR="00E63E2F">
        <w:rPr>
          <w:rFonts w:ascii="Times New Roman" w:hAnsi="Times New Roman"/>
          <w:sz w:val="28"/>
          <w:szCs w:val="28"/>
          <w:lang w:val="sr-Cyrl-RS"/>
        </w:rPr>
        <w:tab/>
      </w:r>
      <w:r w:rsidR="007909DC" w:rsidRPr="007C7176">
        <w:rPr>
          <w:rFonts w:ascii="Times New Roman" w:hAnsi="Times New Roman"/>
          <w:sz w:val="24"/>
          <w:szCs w:val="24"/>
          <w:lang w:val="sr-Cyrl-RS"/>
        </w:rPr>
        <w:t xml:space="preserve">Школа може </w:t>
      </w:r>
      <w:r w:rsidR="00FA6005" w:rsidRPr="007C7176">
        <w:rPr>
          <w:rFonts w:ascii="Times New Roman" w:hAnsi="Times New Roman"/>
          <w:sz w:val="24"/>
          <w:szCs w:val="24"/>
          <w:lang w:val="sr-Cyrl-RS"/>
        </w:rPr>
        <w:t xml:space="preserve">да </w:t>
      </w:r>
      <w:r w:rsidR="00713788" w:rsidRPr="007C7176">
        <w:rPr>
          <w:rFonts w:ascii="Times New Roman" w:hAnsi="Times New Roman"/>
          <w:sz w:val="24"/>
          <w:szCs w:val="24"/>
          <w:lang w:val="sr-Cyrl-RS"/>
        </w:rPr>
        <w:t>на захтев родитеља</w:t>
      </w:r>
      <w:r w:rsidR="007909DC" w:rsidRPr="007C7176">
        <w:rPr>
          <w:rFonts w:ascii="Times New Roman" w:hAnsi="Times New Roman"/>
          <w:sz w:val="24"/>
          <w:szCs w:val="24"/>
          <w:lang w:val="sr-Cyrl-RS"/>
        </w:rPr>
        <w:t xml:space="preserve"> упише </w:t>
      </w:r>
      <w:r w:rsidR="00713788" w:rsidRPr="007C7176">
        <w:rPr>
          <w:rFonts w:ascii="Times New Roman" w:hAnsi="Times New Roman"/>
          <w:sz w:val="24"/>
          <w:szCs w:val="24"/>
          <w:lang w:val="sr-Cyrl-RS"/>
        </w:rPr>
        <w:t xml:space="preserve">и </w:t>
      </w:r>
      <w:r w:rsidR="007909DC" w:rsidRPr="007C7176">
        <w:rPr>
          <w:rFonts w:ascii="Times New Roman" w:hAnsi="Times New Roman"/>
          <w:sz w:val="24"/>
          <w:szCs w:val="24"/>
          <w:lang w:val="sr-Cyrl-RS"/>
        </w:rPr>
        <w:t xml:space="preserve">дете </w:t>
      </w:r>
      <w:r w:rsidR="00713788" w:rsidRPr="007C7176">
        <w:rPr>
          <w:rFonts w:ascii="Times New Roman" w:hAnsi="Times New Roman"/>
          <w:sz w:val="24"/>
          <w:szCs w:val="24"/>
          <w:lang w:val="sr-Cyrl-RS"/>
        </w:rPr>
        <w:t>које</w:t>
      </w:r>
      <w:r w:rsidR="00C42168" w:rsidRPr="007C7176">
        <w:rPr>
          <w:rFonts w:ascii="Times New Roman" w:hAnsi="Times New Roman"/>
          <w:sz w:val="24"/>
          <w:szCs w:val="24"/>
          <w:lang w:val="sr-Cyrl-RS"/>
        </w:rPr>
        <w:t xml:space="preserve"> територијално припада </w:t>
      </w:r>
      <w:r w:rsidR="00E63E2F" w:rsidRPr="007C7176">
        <w:rPr>
          <w:rFonts w:ascii="Times New Roman" w:hAnsi="Times New Roman"/>
          <w:sz w:val="24"/>
          <w:szCs w:val="24"/>
          <w:lang w:val="sr-Cyrl-RS"/>
        </w:rPr>
        <w:t xml:space="preserve">другој </w:t>
      </w:r>
      <w:r w:rsidR="00713788" w:rsidRPr="007C7176">
        <w:rPr>
          <w:rFonts w:ascii="Times New Roman" w:hAnsi="Times New Roman"/>
          <w:sz w:val="24"/>
          <w:szCs w:val="24"/>
          <w:lang w:val="sr-Cyrl-RS"/>
        </w:rPr>
        <w:t>школи</w:t>
      </w:r>
      <w:r w:rsidR="007909DC" w:rsidRPr="007C7176">
        <w:rPr>
          <w:rFonts w:ascii="Times New Roman" w:hAnsi="Times New Roman"/>
          <w:sz w:val="24"/>
          <w:szCs w:val="24"/>
          <w:lang w:val="sr-Cyrl-RS"/>
        </w:rPr>
        <w:t>,</w:t>
      </w:r>
      <w:r w:rsidR="00373072" w:rsidRPr="007C717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909DC" w:rsidRPr="007C7176">
        <w:rPr>
          <w:rFonts w:ascii="Times New Roman" w:hAnsi="Times New Roman"/>
          <w:sz w:val="24"/>
          <w:szCs w:val="24"/>
          <w:lang w:val="sr-Cyrl-RS"/>
        </w:rPr>
        <w:t xml:space="preserve">ако то дозвољавају просторне и организационе могућности </w:t>
      </w:r>
      <w:r w:rsidR="00EB775A" w:rsidRPr="007C7176">
        <w:rPr>
          <w:rFonts w:ascii="Times New Roman" w:hAnsi="Times New Roman"/>
          <w:sz w:val="24"/>
          <w:szCs w:val="24"/>
          <w:lang w:val="sr-Cyrl-RS"/>
        </w:rPr>
        <w:t xml:space="preserve">ове </w:t>
      </w:r>
      <w:r w:rsidR="007909DC" w:rsidRPr="007C7176">
        <w:rPr>
          <w:rFonts w:ascii="Times New Roman" w:hAnsi="Times New Roman"/>
          <w:sz w:val="24"/>
          <w:szCs w:val="24"/>
          <w:lang w:val="sr-Cyrl-RS"/>
        </w:rPr>
        <w:t>школе.</w:t>
      </w:r>
      <w:r w:rsidR="00A8354E" w:rsidRPr="007C717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36EE0" w:rsidRPr="007C7176">
        <w:rPr>
          <w:rFonts w:ascii="Times New Roman" w:hAnsi="Times New Roman"/>
          <w:sz w:val="24"/>
          <w:szCs w:val="24"/>
          <w:lang w:val="sr-Cyrl-RS"/>
        </w:rPr>
        <w:t xml:space="preserve">      </w:t>
      </w:r>
    </w:p>
    <w:p w14:paraId="2B1A0AD6" w14:textId="77777777" w:rsidR="008011E0" w:rsidRDefault="00E63E2F" w:rsidP="00AC164C">
      <w:pPr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ab/>
      </w:r>
      <w:r w:rsidR="00A8354E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Упис </w:t>
      </w:r>
      <w:r w:rsidR="005735C5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деце у први разред </w:t>
      </w:r>
      <w:r w:rsidR="007C7176">
        <w:rPr>
          <w:rFonts w:ascii="Times New Roman" w:hAnsi="Times New Roman"/>
          <w:b/>
          <w:sz w:val="28"/>
          <w:szCs w:val="28"/>
          <w:lang w:val="sr-Cyrl-RS"/>
        </w:rPr>
        <w:t>у складу са Законом о основама система образовања и васпитања</w:t>
      </w:r>
      <w:r w:rsidR="00C178C1">
        <w:rPr>
          <w:rFonts w:ascii="Times New Roman" w:hAnsi="Times New Roman"/>
          <w:b/>
          <w:sz w:val="28"/>
          <w:szCs w:val="28"/>
          <w:lang w:val="sr-Cyrl-RS"/>
        </w:rPr>
        <w:t xml:space="preserve"> </w:t>
      </w:r>
      <w:r w:rsidR="00A8354E" w:rsidRPr="00D60F68">
        <w:rPr>
          <w:rFonts w:ascii="Times New Roman" w:hAnsi="Times New Roman"/>
          <w:b/>
          <w:sz w:val="28"/>
          <w:szCs w:val="28"/>
          <w:lang w:val="sr-Cyrl-RS"/>
        </w:rPr>
        <w:t>почиње</w:t>
      </w:r>
      <w:r w:rsidR="0054474C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</w:t>
      </w:r>
      <w:r w:rsidR="00D94355">
        <w:rPr>
          <w:rFonts w:ascii="Times New Roman" w:hAnsi="Times New Roman"/>
          <w:b/>
          <w:sz w:val="28"/>
          <w:szCs w:val="28"/>
          <w:lang w:val="sr-Cyrl-RS"/>
        </w:rPr>
        <w:t xml:space="preserve">првог радног дана у априлу </w:t>
      </w:r>
      <w:r w:rsidR="00A8354E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 xml:space="preserve">текуће </w:t>
      </w:r>
      <w:r w:rsidR="00132D2D" w:rsidRPr="00D60F68">
        <w:rPr>
          <w:rFonts w:ascii="Times New Roman" w:hAnsi="Times New Roman"/>
          <w:b/>
          <w:sz w:val="28"/>
          <w:szCs w:val="28"/>
          <w:lang w:val="sr-Cyrl-RS"/>
        </w:rPr>
        <w:t>г</w:t>
      </w:r>
      <w:r w:rsidR="00A8354E" w:rsidRPr="00D60F68">
        <w:rPr>
          <w:rFonts w:ascii="Times New Roman" w:hAnsi="Times New Roman"/>
          <w:b/>
          <w:sz w:val="28"/>
          <w:szCs w:val="28"/>
          <w:lang w:val="sr-Cyrl-RS"/>
        </w:rPr>
        <w:t>од</w:t>
      </w:r>
      <w:r w:rsidR="00D211DE" w:rsidRPr="00D60F68">
        <w:rPr>
          <w:rFonts w:ascii="Times New Roman" w:hAnsi="Times New Roman"/>
          <w:b/>
          <w:sz w:val="28"/>
          <w:szCs w:val="28"/>
          <w:lang w:val="sr-Cyrl-RS"/>
        </w:rPr>
        <w:t>ине</w:t>
      </w:r>
      <w:r w:rsidR="00D94355">
        <w:rPr>
          <w:rFonts w:ascii="Times New Roman" w:hAnsi="Times New Roman"/>
          <w:b/>
          <w:sz w:val="28"/>
          <w:szCs w:val="28"/>
          <w:lang w:val="sr-Cyrl-RS"/>
        </w:rPr>
        <w:t xml:space="preserve"> тј. 0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>1</w:t>
      </w:r>
      <w:r w:rsidR="00D94355">
        <w:rPr>
          <w:rFonts w:ascii="Times New Roman" w:hAnsi="Times New Roman"/>
          <w:b/>
          <w:sz w:val="28"/>
          <w:szCs w:val="28"/>
          <w:lang w:val="sr-Cyrl-RS"/>
        </w:rPr>
        <w:t>.априла 202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>4</w:t>
      </w:r>
      <w:r w:rsidR="00D94355">
        <w:rPr>
          <w:rFonts w:ascii="Times New Roman" w:hAnsi="Times New Roman"/>
          <w:b/>
          <w:sz w:val="28"/>
          <w:szCs w:val="28"/>
          <w:lang w:val="sr-Cyrl-RS"/>
        </w:rPr>
        <w:t xml:space="preserve">.године </w:t>
      </w:r>
      <w:r w:rsidR="00396563" w:rsidRPr="00D60F68">
        <w:rPr>
          <w:rFonts w:ascii="Times New Roman" w:hAnsi="Times New Roman"/>
          <w:b/>
          <w:sz w:val="28"/>
          <w:szCs w:val="28"/>
          <w:lang w:val="sr-Cyrl-RS"/>
        </w:rPr>
        <w:t xml:space="preserve"> и траје до </w:t>
      </w:r>
      <w:r w:rsidR="0052494C" w:rsidRPr="00D60F68">
        <w:rPr>
          <w:rFonts w:ascii="Times New Roman" w:hAnsi="Times New Roman"/>
          <w:b/>
          <w:sz w:val="28"/>
          <w:szCs w:val="28"/>
          <w:lang w:val="sr-Cyrl-RS"/>
        </w:rPr>
        <w:t>31</w:t>
      </w:r>
      <w:r w:rsidR="00396563" w:rsidRPr="00D60F68">
        <w:rPr>
          <w:rFonts w:ascii="Times New Roman" w:hAnsi="Times New Roman"/>
          <w:b/>
          <w:sz w:val="28"/>
          <w:szCs w:val="28"/>
          <w:lang w:val="sr-Cyrl-RS"/>
        </w:rPr>
        <w:t>.05.202</w:t>
      </w:r>
      <w:r w:rsidR="00C92442">
        <w:rPr>
          <w:rFonts w:ascii="Times New Roman" w:hAnsi="Times New Roman"/>
          <w:b/>
          <w:sz w:val="28"/>
          <w:szCs w:val="28"/>
          <w:lang w:val="sr-Cyrl-RS"/>
        </w:rPr>
        <w:t>4</w:t>
      </w:r>
      <w:r w:rsidR="00132D2D" w:rsidRPr="00D60F68">
        <w:rPr>
          <w:rFonts w:ascii="Times New Roman" w:hAnsi="Times New Roman"/>
          <w:b/>
          <w:sz w:val="28"/>
          <w:szCs w:val="28"/>
          <w:lang w:val="sr-Cyrl-RS"/>
        </w:rPr>
        <w:t>.године</w:t>
      </w:r>
      <w:r w:rsidR="00D211DE" w:rsidRPr="00D60F68">
        <w:rPr>
          <w:rFonts w:ascii="Times New Roman" w:hAnsi="Times New Roman"/>
          <w:b/>
          <w:sz w:val="28"/>
          <w:szCs w:val="28"/>
          <w:lang w:val="sr-Cyrl-RS"/>
        </w:rPr>
        <w:t>.</w:t>
      </w:r>
      <w:r w:rsidR="00A8354E" w:rsidRPr="00D60F68"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211E6F3D" w14:textId="77777777" w:rsidR="00AC164C" w:rsidRPr="00C178C1" w:rsidRDefault="007A6BA3" w:rsidP="00AC164C">
      <w:pPr>
        <w:jc w:val="both"/>
        <w:rPr>
          <w:rFonts w:ascii="Times New Roman" w:hAnsi="Times New Roman"/>
          <w:sz w:val="28"/>
          <w:szCs w:val="28"/>
          <w:u w:val="single"/>
          <w:lang w:val="sr-Cyrl-RS"/>
        </w:rPr>
      </w:pPr>
      <w:r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Упис 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ће </w:t>
      </w:r>
      <w:r w:rsidR="008166E6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се 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обављати у </w:t>
      </w:r>
      <w:r w:rsidR="00170823">
        <w:rPr>
          <w:rFonts w:ascii="Times New Roman" w:hAnsi="Times New Roman"/>
          <w:sz w:val="28"/>
          <w:szCs w:val="28"/>
          <w:u w:val="single"/>
          <w:lang w:val="sr-Cyrl-RS"/>
        </w:rPr>
        <w:t>планираним</w:t>
      </w:r>
      <w:r w:rsidR="00D94355">
        <w:rPr>
          <w:rFonts w:ascii="Times New Roman" w:hAnsi="Times New Roman"/>
          <w:sz w:val="28"/>
          <w:szCs w:val="28"/>
          <w:u w:val="single"/>
          <w:lang w:val="sr-Cyrl-RS"/>
        </w:rPr>
        <w:t xml:space="preserve"> </w:t>
      </w:r>
      <w:r w:rsidR="00A73BE2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терминима уколико је </w:t>
      </w:r>
      <w:r w:rsidR="00C178C1" w:rsidRPr="00C178C1">
        <w:rPr>
          <w:rFonts w:ascii="Times New Roman" w:hAnsi="Times New Roman"/>
          <w:sz w:val="28"/>
          <w:szCs w:val="28"/>
          <w:u w:val="single"/>
          <w:lang w:val="sr-Cyrl-RS"/>
        </w:rPr>
        <w:t xml:space="preserve">обављен лекарски преглед без којег није могуће уписати дете у школу.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167DDB" w:rsidRPr="00D60F68" w14:paraId="3BB35748" w14:textId="77777777" w:rsidTr="005C126D">
        <w:tc>
          <w:tcPr>
            <w:tcW w:w="5069" w:type="dxa"/>
          </w:tcPr>
          <w:p w14:paraId="279E332E" w14:textId="77777777" w:rsidR="00167DDB" w:rsidRPr="00D60F68" w:rsidRDefault="00167DDB">
            <w:pPr>
              <w:rPr>
                <w:rFonts w:ascii="Times New Roman" w:hAnsi="Times New Roman"/>
                <w:sz w:val="28"/>
                <w:szCs w:val="28"/>
                <w:lang w:val="sr-Cyrl-RS"/>
              </w:rPr>
            </w:pPr>
          </w:p>
          <w:p w14:paraId="7B1E3224" w14:textId="77777777" w:rsidR="00167DDB" w:rsidRPr="00D60F68" w:rsidRDefault="00396563" w:rsidP="00C92442">
            <w:pPr>
              <w:rPr>
                <w:rFonts w:ascii="Times New Roman" w:hAnsi="Times New Roman"/>
                <w:sz w:val="28"/>
                <w:szCs w:val="28"/>
                <w:lang w:val="sr-Cyrl-RS"/>
              </w:rPr>
            </w:pPr>
            <w:r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 xml:space="preserve">Београд, </w:t>
            </w:r>
            <w:r w:rsidR="00C92442">
              <w:rPr>
                <w:rFonts w:ascii="Times New Roman" w:hAnsi="Times New Roman"/>
                <w:sz w:val="28"/>
                <w:szCs w:val="28"/>
                <w:lang w:val="sr-Cyrl-RS"/>
              </w:rPr>
              <w:t>12</w:t>
            </w:r>
            <w:r w:rsidR="00D94355">
              <w:rPr>
                <w:rFonts w:ascii="Times New Roman" w:hAnsi="Times New Roman"/>
                <w:sz w:val="28"/>
                <w:szCs w:val="28"/>
                <w:lang w:val="sr-Cyrl-RS"/>
              </w:rPr>
              <w:t xml:space="preserve">. </w:t>
            </w:r>
            <w:r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>фебруар</w:t>
            </w:r>
            <w:r w:rsidR="00F44BAC"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 xml:space="preserve"> 20</w:t>
            </w:r>
            <w:r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>2</w:t>
            </w:r>
            <w:r w:rsidR="00C92442">
              <w:rPr>
                <w:rFonts w:ascii="Times New Roman" w:hAnsi="Times New Roman"/>
                <w:sz w:val="28"/>
                <w:szCs w:val="28"/>
                <w:lang w:val="sr-Cyrl-RS"/>
              </w:rPr>
              <w:t>4</w:t>
            </w:r>
            <w:r w:rsidR="00F44BAC"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>.године</w:t>
            </w:r>
          </w:p>
        </w:tc>
        <w:tc>
          <w:tcPr>
            <w:tcW w:w="5069" w:type="dxa"/>
          </w:tcPr>
          <w:p w14:paraId="50768564" w14:textId="77777777" w:rsidR="00AA199A" w:rsidRDefault="00AA199A" w:rsidP="005C126D">
            <w:pPr>
              <w:jc w:val="right"/>
              <w:rPr>
                <w:rFonts w:ascii="Times New Roman" w:hAnsi="Times New Roman"/>
                <w:sz w:val="28"/>
                <w:szCs w:val="28"/>
                <w:lang w:val="sr-Cyrl-RS"/>
              </w:rPr>
            </w:pPr>
          </w:p>
          <w:p w14:paraId="6DE81FF9" w14:textId="77777777" w:rsidR="00167DDB" w:rsidRPr="00D60F68" w:rsidRDefault="00A2569B" w:rsidP="005C126D">
            <w:pPr>
              <w:jc w:val="right"/>
              <w:rPr>
                <w:rFonts w:ascii="Times New Roman" w:hAnsi="Times New Roman"/>
                <w:sz w:val="28"/>
                <w:szCs w:val="28"/>
                <w:lang w:val="sr-Cyrl-RS"/>
              </w:rPr>
            </w:pPr>
            <w:r w:rsidRPr="00D60F68">
              <w:rPr>
                <w:rFonts w:ascii="Times New Roman" w:hAnsi="Times New Roman"/>
                <w:sz w:val="28"/>
                <w:szCs w:val="28"/>
                <w:lang w:val="sr-Cyrl-RS"/>
              </w:rPr>
              <w:t>УПРАВА  ШКОЛЕ</w:t>
            </w:r>
          </w:p>
          <w:p w14:paraId="7D1F7AB4" w14:textId="77777777" w:rsidR="00167DDB" w:rsidRPr="00D60F68" w:rsidRDefault="00167DDB" w:rsidP="005C126D">
            <w:pPr>
              <w:jc w:val="right"/>
              <w:rPr>
                <w:rFonts w:ascii="Times New Roman" w:hAnsi="Times New Roman"/>
                <w:sz w:val="28"/>
                <w:szCs w:val="28"/>
                <w:lang w:val="sr-Cyrl-RS"/>
              </w:rPr>
            </w:pPr>
          </w:p>
        </w:tc>
      </w:tr>
    </w:tbl>
    <w:p w14:paraId="6A2843CA" w14:textId="77777777" w:rsidR="00FE1B82" w:rsidRPr="00D60F68" w:rsidRDefault="00FE1B82" w:rsidP="00E63E2F">
      <w:pPr>
        <w:rPr>
          <w:rFonts w:ascii="Times New Roman" w:hAnsi="Times New Roman"/>
          <w:sz w:val="28"/>
          <w:szCs w:val="28"/>
          <w:lang w:val="sr-Cyrl-RS"/>
        </w:rPr>
      </w:pPr>
    </w:p>
    <w:sectPr w:rsidR="00FE1B82" w:rsidRPr="00D60F68" w:rsidSect="009B765C">
      <w:pgSz w:w="11907" w:h="16840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4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09DC"/>
    <w:rsid w:val="000050A2"/>
    <w:rsid w:val="00010428"/>
    <w:rsid w:val="00033752"/>
    <w:rsid w:val="00036503"/>
    <w:rsid w:val="00037D3B"/>
    <w:rsid w:val="0007578D"/>
    <w:rsid w:val="00076841"/>
    <w:rsid w:val="000811C7"/>
    <w:rsid w:val="00084F69"/>
    <w:rsid w:val="000B58CF"/>
    <w:rsid w:val="000C29DA"/>
    <w:rsid w:val="000D239A"/>
    <w:rsid w:val="000E5AC5"/>
    <w:rsid w:val="00132D2D"/>
    <w:rsid w:val="001350D6"/>
    <w:rsid w:val="001566F1"/>
    <w:rsid w:val="00157564"/>
    <w:rsid w:val="0016193C"/>
    <w:rsid w:val="00162ADD"/>
    <w:rsid w:val="00167DDB"/>
    <w:rsid w:val="00170823"/>
    <w:rsid w:val="001726E3"/>
    <w:rsid w:val="001975BC"/>
    <w:rsid w:val="001B2BAF"/>
    <w:rsid w:val="001C29AF"/>
    <w:rsid w:val="001C5627"/>
    <w:rsid w:val="001D5430"/>
    <w:rsid w:val="001F4130"/>
    <w:rsid w:val="00207F25"/>
    <w:rsid w:val="0025501D"/>
    <w:rsid w:val="00266F2D"/>
    <w:rsid w:val="00277C40"/>
    <w:rsid w:val="00285FC3"/>
    <w:rsid w:val="002941AF"/>
    <w:rsid w:val="002C076B"/>
    <w:rsid w:val="002D6208"/>
    <w:rsid w:val="002E00CF"/>
    <w:rsid w:val="0030297B"/>
    <w:rsid w:val="00344E08"/>
    <w:rsid w:val="0035153E"/>
    <w:rsid w:val="00351D20"/>
    <w:rsid w:val="0035553E"/>
    <w:rsid w:val="00363552"/>
    <w:rsid w:val="00373072"/>
    <w:rsid w:val="00396563"/>
    <w:rsid w:val="003A495A"/>
    <w:rsid w:val="003B1F26"/>
    <w:rsid w:val="003C0E73"/>
    <w:rsid w:val="003C1805"/>
    <w:rsid w:val="003C1FFE"/>
    <w:rsid w:val="003C45CD"/>
    <w:rsid w:val="003D323B"/>
    <w:rsid w:val="003D64F3"/>
    <w:rsid w:val="004045E9"/>
    <w:rsid w:val="0040698C"/>
    <w:rsid w:val="00420DDF"/>
    <w:rsid w:val="00423BD5"/>
    <w:rsid w:val="004411C5"/>
    <w:rsid w:val="00442D2C"/>
    <w:rsid w:val="004550BC"/>
    <w:rsid w:val="00461C7C"/>
    <w:rsid w:val="00463AA8"/>
    <w:rsid w:val="00463C1A"/>
    <w:rsid w:val="00466AE6"/>
    <w:rsid w:val="00474A73"/>
    <w:rsid w:val="00477A16"/>
    <w:rsid w:val="00477CE3"/>
    <w:rsid w:val="004B2A7C"/>
    <w:rsid w:val="004C499F"/>
    <w:rsid w:val="004D45EC"/>
    <w:rsid w:val="004E38A3"/>
    <w:rsid w:val="004F4EF6"/>
    <w:rsid w:val="004F5F84"/>
    <w:rsid w:val="004F7ACA"/>
    <w:rsid w:val="00500679"/>
    <w:rsid w:val="00512D0F"/>
    <w:rsid w:val="0052494C"/>
    <w:rsid w:val="00536EE0"/>
    <w:rsid w:val="0054474C"/>
    <w:rsid w:val="00545856"/>
    <w:rsid w:val="00551666"/>
    <w:rsid w:val="00553DB1"/>
    <w:rsid w:val="005735C5"/>
    <w:rsid w:val="005A05AD"/>
    <w:rsid w:val="005A1311"/>
    <w:rsid w:val="005B1B33"/>
    <w:rsid w:val="005C126D"/>
    <w:rsid w:val="005F0201"/>
    <w:rsid w:val="00603D2A"/>
    <w:rsid w:val="0063072B"/>
    <w:rsid w:val="00657A7C"/>
    <w:rsid w:val="00674B0F"/>
    <w:rsid w:val="00693630"/>
    <w:rsid w:val="006A20C6"/>
    <w:rsid w:val="006C355A"/>
    <w:rsid w:val="006D5B4D"/>
    <w:rsid w:val="006F5C2D"/>
    <w:rsid w:val="007047FD"/>
    <w:rsid w:val="00713788"/>
    <w:rsid w:val="00756AAD"/>
    <w:rsid w:val="00786D7E"/>
    <w:rsid w:val="007909DC"/>
    <w:rsid w:val="007A6BA3"/>
    <w:rsid w:val="007B4EFA"/>
    <w:rsid w:val="007C2819"/>
    <w:rsid w:val="007C7176"/>
    <w:rsid w:val="007F5132"/>
    <w:rsid w:val="008011E0"/>
    <w:rsid w:val="00815782"/>
    <w:rsid w:val="00815A2E"/>
    <w:rsid w:val="008166E6"/>
    <w:rsid w:val="00821BE3"/>
    <w:rsid w:val="008403BD"/>
    <w:rsid w:val="008660A0"/>
    <w:rsid w:val="00874BFA"/>
    <w:rsid w:val="00876702"/>
    <w:rsid w:val="00877F81"/>
    <w:rsid w:val="008A3ADC"/>
    <w:rsid w:val="008E1E9A"/>
    <w:rsid w:val="00902ACC"/>
    <w:rsid w:val="0091769F"/>
    <w:rsid w:val="00943A41"/>
    <w:rsid w:val="00955F13"/>
    <w:rsid w:val="00973EAD"/>
    <w:rsid w:val="00992B92"/>
    <w:rsid w:val="009A3E81"/>
    <w:rsid w:val="009B765C"/>
    <w:rsid w:val="009B7947"/>
    <w:rsid w:val="009D00AA"/>
    <w:rsid w:val="009D0494"/>
    <w:rsid w:val="009E796E"/>
    <w:rsid w:val="00A07CCA"/>
    <w:rsid w:val="00A15ABF"/>
    <w:rsid w:val="00A25133"/>
    <w:rsid w:val="00A2569B"/>
    <w:rsid w:val="00A33074"/>
    <w:rsid w:val="00A330FC"/>
    <w:rsid w:val="00A34597"/>
    <w:rsid w:val="00A417C0"/>
    <w:rsid w:val="00A47CB3"/>
    <w:rsid w:val="00A73BE2"/>
    <w:rsid w:val="00A8354E"/>
    <w:rsid w:val="00A85598"/>
    <w:rsid w:val="00A86006"/>
    <w:rsid w:val="00A92C57"/>
    <w:rsid w:val="00AA199A"/>
    <w:rsid w:val="00AA2DD2"/>
    <w:rsid w:val="00AC0A67"/>
    <w:rsid w:val="00AC164C"/>
    <w:rsid w:val="00AD3DAC"/>
    <w:rsid w:val="00B025F0"/>
    <w:rsid w:val="00B146F5"/>
    <w:rsid w:val="00B274D9"/>
    <w:rsid w:val="00B34272"/>
    <w:rsid w:val="00B3677D"/>
    <w:rsid w:val="00B40C31"/>
    <w:rsid w:val="00B503C0"/>
    <w:rsid w:val="00B53EE7"/>
    <w:rsid w:val="00B56F19"/>
    <w:rsid w:val="00B704B4"/>
    <w:rsid w:val="00B843F5"/>
    <w:rsid w:val="00B84509"/>
    <w:rsid w:val="00B90BC7"/>
    <w:rsid w:val="00BC27F3"/>
    <w:rsid w:val="00BD707B"/>
    <w:rsid w:val="00BE1CB4"/>
    <w:rsid w:val="00C026EA"/>
    <w:rsid w:val="00C15FE6"/>
    <w:rsid w:val="00C178C1"/>
    <w:rsid w:val="00C42168"/>
    <w:rsid w:val="00C435ED"/>
    <w:rsid w:val="00C53E16"/>
    <w:rsid w:val="00C56605"/>
    <w:rsid w:val="00C92442"/>
    <w:rsid w:val="00C9650D"/>
    <w:rsid w:val="00C973CB"/>
    <w:rsid w:val="00CB076F"/>
    <w:rsid w:val="00CC5AD5"/>
    <w:rsid w:val="00CE4393"/>
    <w:rsid w:val="00D043CC"/>
    <w:rsid w:val="00D211DE"/>
    <w:rsid w:val="00D35250"/>
    <w:rsid w:val="00D60F68"/>
    <w:rsid w:val="00D6227F"/>
    <w:rsid w:val="00D94355"/>
    <w:rsid w:val="00DA3262"/>
    <w:rsid w:val="00DA4A06"/>
    <w:rsid w:val="00DB637F"/>
    <w:rsid w:val="00DC0C40"/>
    <w:rsid w:val="00DD74E8"/>
    <w:rsid w:val="00DE3563"/>
    <w:rsid w:val="00DE7763"/>
    <w:rsid w:val="00E112C4"/>
    <w:rsid w:val="00E14455"/>
    <w:rsid w:val="00E22338"/>
    <w:rsid w:val="00E2428A"/>
    <w:rsid w:val="00E3012E"/>
    <w:rsid w:val="00E46273"/>
    <w:rsid w:val="00E52A37"/>
    <w:rsid w:val="00E62946"/>
    <w:rsid w:val="00E63E2F"/>
    <w:rsid w:val="00E74283"/>
    <w:rsid w:val="00E74EDE"/>
    <w:rsid w:val="00E92542"/>
    <w:rsid w:val="00E93CF3"/>
    <w:rsid w:val="00EA6687"/>
    <w:rsid w:val="00EB41A7"/>
    <w:rsid w:val="00EB775A"/>
    <w:rsid w:val="00ED6EA5"/>
    <w:rsid w:val="00EE2BB1"/>
    <w:rsid w:val="00EE5598"/>
    <w:rsid w:val="00F07BE3"/>
    <w:rsid w:val="00F27E3E"/>
    <w:rsid w:val="00F34D35"/>
    <w:rsid w:val="00F3727B"/>
    <w:rsid w:val="00F44BAC"/>
    <w:rsid w:val="00F57EB0"/>
    <w:rsid w:val="00F65209"/>
    <w:rsid w:val="00F66E69"/>
    <w:rsid w:val="00F7548C"/>
    <w:rsid w:val="00F91115"/>
    <w:rsid w:val="00F91EEA"/>
    <w:rsid w:val="00FA6005"/>
    <w:rsid w:val="00FC2785"/>
    <w:rsid w:val="00FC51AA"/>
    <w:rsid w:val="00F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  <w14:docId w14:val="5CC44517"/>
  <w15:chartTrackingRefBased/>
  <w15:docId w15:val="{6586F88F-8E73-40E9-A385-19B47FA0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B765C"/>
    <w:rPr>
      <w:color w:val="0000FF"/>
      <w:u w:val="single"/>
    </w:rPr>
  </w:style>
  <w:style w:type="paragraph" w:styleId="BalloonText">
    <w:name w:val="Balloon Text"/>
    <w:basedOn w:val="Normal"/>
    <w:semiHidden/>
    <w:rsid w:val="00EE5598"/>
    <w:rPr>
      <w:rFonts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jubinka\Desktop\memorandum%20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A45F5-F506-41ED-BEFC-44CDEFD4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cirilica.dot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Основна школа</vt:lpstr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 школа</dc:title>
  <dc:subject/>
  <dc:creator>Ljubinka</dc:creator>
  <cp:keywords/>
  <cp:lastModifiedBy>Aleksandra Furtula</cp:lastModifiedBy>
  <cp:revision>2</cp:revision>
  <cp:lastPrinted>2022-02-23T12:26:00Z</cp:lastPrinted>
  <dcterms:created xsi:type="dcterms:W3CDTF">2026-07-08T14:47:00Z</dcterms:created>
  <dcterms:modified xsi:type="dcterms:W3CDTF">2026-07-08T14:47:00Z</dcterms:modified>
</cp:coreProperties>
</file>